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8468C" w:rsidRDefault="009D0D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1047750</wp:posOffset>
                </wp:positionV>
                <wp:extent cx="3048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EFE0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82.5pt" to="259.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" strokecolor="red" strokeweight=".5pt">
                <v:stroke joinstyle="miter"/>
              </v:line>
            </w:pict>
          </mc:Fallback>
        </mc:AlternateContent>
      </w:r>
      <w:r w:rsidRPr="009D0DE4">
        <w:rPr>
          <w:noProof/>
          <w:lang w:eastAsia="en-GB"/>
        </w:rPr>
        <w:drawing>
          <wp:inline distT="0" distB="0" distL="0" distR="0">
            <wp:extent cx="4711768" cy="2586351"/>
            <wp:effectExtent l="0" t="0" r="0" b="5080"/>
            <wp:docPr id="1" name="Picture 1" descr="Line art Drawing, chameleon, miscellaneous, template, whit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 art Drawing, chameleon, miscellaneous, template, white png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27" cy="25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E4" w:rsidRDefault="009D0DE4"/>
    <w:p w:rsidR="009D0DE4" w:rsidRDefault="009D0DE4">
      <w:r>
        <w:t>1</w:t>
      </w:r>
      <w:r w:rsidRPr="009D0DE4">
        <w:rPr>
          <w:vertAlign w:val="superscript"/>
        </w:rPr>
        <w:t>st</w:t>
      </w:r>
      <w:r>
        <w:t xml:space="preserve"> colour in your chameleon template </w:t>
      </w:r>
    </w:p>
    <w:p w:rsidR="009D0DE4" w:rsidRDefault="009D0DE4">
      <w:r>
        <w:t>2</w:t>
      </w:r>
      <w:r w:rsidRPr="009D0DE4">
        <w:rPr>
          <w:vertAlign w:val="superscript"/>
        </w:rPr>
        <w:t>nd</w:t>
      </w:r>
      <w:r>
        <w:t xml:space="preserve"> cut out your template very carefully, then cut along the red line </w:t>
      </w:r>
    </w:p>
    <w:p w:rsidR="00916D1B" w:rsidRDefault="00916D1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1885950" cy="11715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3" t="49646" r="14912" b="24804"/>
                    <a:stretch/>
                  </pic:blipFill>
                  <pic:spPr bwMode="auto">
                    <a:xfrm>
                      <a:off x="0" y="0"/>
                      <a:ext cx="188595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E4">
        <w:t>3</w:t>
      </w:r>
      <w:r w:rsidR="009D0DE4" w:rsidRPr="009D0DE4">
        <w:rPr>
          <w:vertAlign w:val="superscript"/>
        </w:rPr>
        <w:t>rd</w:t>
      </w:r>
      <w:r w:rsidR="009D0DE4">
        <w:t xml:space="preserve"> attach your chameleon </w:t>
      </w:r>
      <w:r w:rsidR="00E06B21">
        <w:t xml:space="preserve">to a wooden clothes peg like this </w:t>
      </w:r>
    </w:p>
    <w:p w:rsidR="00916D1B" w:rsidRPr="00916D1B" w:rsidRDefault="00916D1B" w:rsidP="00916D1B"/>
    <w:p w:rsidR="00916D1B" w:rsidRPr="00916D1B" w:rsidRDefault="00916D1B" w:rsidP="00916D1B"/>
    <w:p w:rsidR="00916D1B" w:rsidRPr="00916D1B" w:rsidRDefault="00916D1B" w:rsidP="00916D1B"/>
    <w:p w:rsidR="00916D1B" w:rsidRDefault="00916D1B" w:rsidP="00916D1B"/>
    <w:p w:rsidR="009D0DE4" w:rsidRDefault="00916D1B" w:rsidP="00916D1B">
      <w:pPr>
        <w:tabs>
          <w:tab w:val="left" w:pos="6435"/>
        </w:tabs>
      </w:pPr>
      <w:r>
        <w:tab/>
      </w:r>
    </w:p>
    <w:p w:rsidR="00916D1B" w:rsidRDefault="00916D1B" w:rsidP="00916D1B">
      <w:pPr>
        <w:tabs>
          <w:tab w:val="left" w:pos="6435"/>
        </w:tabs>
      </w:pPr>
      <w:r>
        <w:t>4</w:t>
      </w:r>
      <w:r w:rsidRPr="00916D1B">
        <w:rPr>
          <w:vertAlign w:val="superscript"/>
        </w:rPr>
        <w:t>th</w:t>
      </w:r>
      <w:r>
        <w:t xml:space="preserve"> </w:t>
      </w:r>
      <w:r w:rsidR="00E06B21">
        <w:t xml:space="preserve">get a piece of pipe cleaner and pop it into the middle of the peg like this </w:t>
      </w:r>
    </w:p>
    <w:p w:rsidR="00267113" w:rsidRDefault="00267113" w:rsidP="00267113">
      <w:pPr>
        <w:tabs>
          <w:tab w:val="left" w:pos="6435"/>
        </w:tabs>
        <w:jc w:val="center"/>
      </w:pPr>
      <w:r>
        <w:rPr>
          <w:noProof/>
          <w:lang w:eastAsia="en-GB"/>
        </w:rPr>
        <w:drawing>
          <wp:inline distT="0" distB="0" distL="0" distR="0" wp14:anchorId="63F4ED4C" wp14:editId="5A0965FC">
            <wp:extent cx="1333500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87" t="37599" r="49147" b="34981"/>
                    <a:stretch/>
                  </pic:blipFill>
                  <pic:spPr bwMode="auto">
                    <a:xfrm rot="10800000">
                      <a:off x="0" y="0"/>
                      <a:ext cx="13335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13" w:rsidRDefault="00267113" w:rsidP="00267113">
      <w:pPr>
        <w:tabs>
          <w:tab w:val="left" w:pos="6435"/>
        </w:tabs>
        <w:jc w:val="center"/>
      </w:pPr>
    </w:p>
    <w:p w:rsidR="00267113" w:rsidRPr="00916D1B" w:rsidRDefault="00267113" w:rsidP="00267113">
      <w:pPr>
        <w:tabs>
          <w:tab w:val="left" w:pos="6435"/>
        </w:tabs>
        <w:jc w:val="center"/>
      </w:pPr>
      <w:r>
        <w:t xml:space="preserve">Finally enjoy playing with your Chameleon </w:t>
      </w:r>
    </w:p>
    <w:sectPr w:rsidR="00267113" w:rsidRPr="00916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DE4"/>
    <w:rsid w:val="001F5F7A"/>
    <w:rsid w:val="00267113"/>
    <w:rsid w:val="0078468C"/>
    <w:rsid w:val="00916D1B"/>
    <w:rsid w:val="009D0DE4"/>
    <w:rsid w:val="00E0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03C572-6CC0-45E9-9FBE-55833341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B5D7D77</Template>
  <TotalTime>0</TotalTime>
  <Pages>2</Pages>
  <Words>46</Words>
  <Characters>263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Collins</dc:creator>
  <cp:keywords/>
  <dc:description/>
  <cp:lastModifiedBy>Jennings Emma</cp:lastModifiedBy>
  <cp:revision>2</cp:revision>
  <dcterms:created xsi:type="dcterms:W3CDTF">2020-06-25T10:00:00Z</dcterms:created>
  <dcterms:modified xsi:type="dcterms:W3CDTF">2020-06-25T10:00:00Z</dcterms:modified>
</cp:coreProperties>
</file>